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88B23" w14:textId="77777777" w:rsidR="0059665B" w:rsidRPr="0085124E" w:rsidRDefault="0059665B" w:rsidP="0059665B">
      <w:pPr>
        <w:spacing w:before="100" w:beforeAutospacing="1" w:after="100" w:afterAutospacing="1" w:line="300" w:lineRule="atLeast"/>
        <w:outlineLvl w:val="0"/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</w:pPr>
      <w:r w:rsidRPr="0085124E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>Osaamisen kehittämisen periaatteet</w:t>
      </w:r>
    </w:p>
    <w:p w14:paraId="48CE7683" w14:textId="77777777" w:rsidR="0059665B" w:rsidRPr="0085124E" w:rsidRDefault="0059665B" w:rsidP="0059665B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85124E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Jatkuva oppiminen osana asiantuntijatyötä</w:t>
      </w:r>
    </w:p>
    <w:p w14:paraId="33A55BAE" w14:textId="33F87A48" w:rsidR="0059665B" w:rsidRPr="0085124E" w:rsidRDefault="00BF6469" w:rsidP="0059665B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59665B" w:rsidRPr="0085124E">
        <w:rPr>
          <w:rFonts w:ascii="Lato" w:eastAsia="Times New Roman" w:hAnsi="Lato" w:cs="Segoe UI"/>
          <w:sz w:val="21"/>
          <w:szCs w:val="21"/>
          <w:lang w:eastAsia="fi-FI"/>
        </w:rPr>
        <w:t xml:space="preserve"> toimii ympäristössä, jossa lainsäädäntö, raportointivaatimukset, teknologia ja asiakkaiden tarpeet kehittyvät jatkuvasti. Tämän vuoksi jatkuva oppiminen on keskeinen osa toimintaamme. </w:t>
      </w:r>
      <w:r w:rsidR="002D6FB8" w:rsidRPr="0085124E">
        <w:rPr>
          <w:rFonts w:ascii="Lato" w:eastAsia="Times New Roman" w:hAnsi="Lato" w:cs="Segoe UI"/>
          <w:sz w:val="21"/>
          <w:szCs w:val="21"/>
          <w:lang w:eastAsia="fi-FI"/>
        </w:rPr>
        <w:t xml:space="preserve">Jatkuva </w:t>
      </w:r>
      <w:r w:rsidR="0059665B" w:rsidRPr="0085124E">
        <w:rPr>
          <w:rFonts w:ascii="Lato" w:eastAsia="Times New Roman" w:hAnsi="Lato" w:cs="Segoe UI"/>
          <w:sz w:val="21"/>
          <w:szCs w:val="21"/>
          <w:lang w:eastAsia="fi-FI"/>
        </w:rPr>
        <w:t>oppi</w:t>
      </w:r>
      <w:r w:rsidR="002D6FB8" w:rsidRPr="0085124E">
        <w:rPr>
          <w:rFonts w:ascii="Lato" w:eastAsia="Times New Roman" w:hAnsi="Lato" w:cs="Segoe UI"/>
          <w:sz w:val="21"/>
          <w:szCs w:val="21"/>
          <w:lang w:eastAsia="fi-FI"/>
        </w:rPr>
        <w:t xml:space="preserve">minen on </w:t>
      </w:r>
      <w:r w:rsidR="0059665B" w:rsidRPr="0085124E">
        <w:rPr>
          <w:rFonts w:ascii="Lato" w:eastAsia="Times New Roman" w:hAnsi="Lato" w:cs="Segoe UI"/>
          <w:sz w:val="21"/>
          <w:szCs w:val="21"/>
          <w:lang w:eastAsia="fi-FI"/>
        </w:rPr>
        <w:t>organisaation elineh</w:t>
      </w:r>
      <w:r w:rsidR="002D6FB8" w:rsidRPr="0085124E">
        <w:rPr>
          <w:rFonts w:ascii="Lato" w:eastAsia="Times New Roman" w:hAnsi="Lato" w:cs="Segoe UI"/>
          <w:sz w:val="21"/>
          <w:szCs w:val="21"/>
          <w:lang w:eastAsia="fi-FI"/>
        </w:rPr>
        <w:t>to</w:t>
      </w:r>
      <w:r w:rsidR="0059665B" w:rsidRPr="0085124E">
        <w:rPr>
          <w:rFonts w:ascii="Lato" w:eastAsia="Times New Roman" w:hAnsi="Lato" w:cs="Segoe UI"/>
          <w:sz w:val="21"/>
          <w:szCs w:val="21"/>
          <w:lang w:eastAsia="fi-FI"/>
        </w:rPr>
        <w:t xml:space="preserve"> ja osa ammattitaidon ylläpitämistä. </w:t>
      </w:r>
    </w:p>
    <w:p w14:paraId="69BADEC0" w14:textId="77777777" w:rsidR="0059665B" w:rsidRPr="0085124E" w:rsidRDefault="0059665B" w:rsidP="0059665B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85124E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Ammattitaidon ylläpitäminen</w:t>
      </w:r>
    </w:p>
    <w:p w14:paraId="410062F6" w14:textId="77777777" w:rsidR="0059665B" w:rsidRPr="0085124E" w:rsidRDefault="0059665B" w:rsidP="0059665B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Kannustamme henkilöstöämme kehittämään osaamistaan aktiivisesti ja huolehdimme siitä, että asiantuntijoilla on mahdollisuus ylläpitää ja syventää ammattitaitoaan.</w:t>
      </w:r>
    </w:p>
    <w:p w14:paraId="46E150D5" w14:textId="77777777" w:rsidR="0059665B" w:rsidRPr="0085124E" w:rsidRDefault="0059665B" w:rsidP="0059665B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Osaamisen kehittämistä tuetaan esimerkiksi:</w:t>
      </w:r>
    </w:p>
    <w:p w14:paraId="4CE6D092" w14:textId="77777777" w:rsidR="0059665B" w:rsidRPr="0085124E" w:rsidRDefault="0059665B" w:rsidP="0059665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koulutuksilla ja valmennuksilla</w:t>
      </w:r>
    </w:p>
    <w:p w14:paraId="4DDC5F09" w14:textId="77777777" w:rsidR="0059665B" w:rsidRPr="0085124E" w:rsidRDefault="0059665B" w:rsidP="0059665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ammatillisilla verkostoilla</w:t>
      </w:r>
    </w:p>
    <w:p w14:paraId="1A36A8A0" w14:textId="77777777" w:rsidR="0059665B" w:rsidRPr="0085124E" w:rsidRDefault="0059665B" w:rsidP="0059665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sertifioinneilla ja pätevyyksillä</w:t>
      </w:r>
    </w:p>
    <w:p w14:paraId="3DEFB91F" w14:textId="77777777" w:rsidR="0059665B" w:rsidRPr="0085124E" w:rsidRDefault="0059665B" w:rsidP="0059665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työssä oppimisella</w:t>
      </w:r>
    </w:p>
    <w:p w14:paraId="309DC08A" w14:textId="77777777" w:rsidR="0059665B" w:rsidRPr="0085124E" w:rsidRDefault="0059665B" w:rsidP="0059665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asiantuntijoiden välisellä yhteistyöllä ja tiedon jakamisella</w:t>
      </w:r>
    </w:p>
    <w:p w14:paraId="2EF045A7" w14:textId="77777777" w:rsidR="0059665B" w:rsidRPr="0085124E" w:rsidRDefault="0059665B" w:rsidP="0059665B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85124E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Tulevaisuuden osaamisen rakentaminen</w:t>
      </w:r>
    </w:p>
    <w:p w14:paraId="52ACD123" w14:textId="77777777" w:rsidR="0059665B" w:rsidRPr="0085124E" w:rsidRDefault="0059665B" w:rsidP="0059665B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Seuraamme aktiivisesti toimintaympäristön muutoksia ja kehitämme osaamistamme asiakkaiden muuttuvien tarpeiden mukaisesti.</w:t>
      </w:r>
    </w:p>
    <w:p w14:paraId="4AE011C4" w14:textId="77777777" w:rsidR="0059665B" w:rsidRPr="0085124E" w:rsidRDefault="0059665B" w:rsidP="0059665B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Erityisiä osaamisalueita ovat muun muassa:</w:t>
      </w:r>
    </w:p>
    <w:p w14:paraId="1116752E" w14:textId="77777777" w:rsidR="0059665B" w:rsidRPr="0085124E" w:rsidRDefault="0059665B" w:rsidP="0059665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talous- ja hallinto-osaaminen</w:t>
      </w:r>
    </w:p>
    <w:p w14:paraId="259A2B8C" w14:textId="77777777" w:rsidR="0059665B" w:rsidRPr="0085124E" w:rsidRDefault="0059665B" w:rsidP="0059665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laki- ja veropalvelut</w:t>
      </w:r>
    </w:p>
    <w:p w14:paraId="2685586D" w14:textId="77777777" w:rsidR="0059665B" w:rsidRPr="0085124E" w:rsidRDefault="0059665B" w:rsidP="0059665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tilintarkastus</w:t>
      </w:r>
    </w:p>
    <w:p w14:paraId="649E1AC6" w14:textId="77777777" w:rsidR="0059665B" w:rsidRPr="0085124E" w:rsidRDefault="0059665B" w:rsidP="0059665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vastuullisuus ja ESG</w:t>
      </w:r>
    </w:p>
    <w:p w14:paraId="2075FB38" w14:textId="77777777" w:rsidR="0059665B" w:rsidRPr="0085124E" w:rsidRDefault="0059665B" w:rsidP="0059665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tietosuoja ja tietoturva</w:t>
      </w:r>
    </w:p>
    <w:p w14:paraId="69334C49" w14:textId="77777777" w:rsidR="0059665B" w:rsidRPr="0085124E" w:rsidRDefault="0059665B" w:rsidP="0059665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hyvä hallinto ja riskienhallinta</w:t>
      </w:r>
    </w:p>
    <w:p w14:paraId="49E4419A" w14:textId="39FFCDCD" w:rsidR="00BB408B" w:rsidRPr="0085124E" w:rsidRDefault="0059665B" w:rsidP="0059665B">
      <w:pPr>
        <w:spacing w:before="100" w:beforeAutospacing="1" w:after="100" w:afterAutospacing="1" w:line="300" w:lineRule="atLeast"/>
        <w:rPr>
          <w:rFonts w:ascii="Lato" w:hAnsi="Lato"/>
          <w:lang w:eastAsia="fi-FI"/>
        </w:rPr>
      </w:pPr>
      <w:r w:rsidRPr="0085124E">
        <w:rPr>
          <w:rFonts w:ascii="Lato" w:eastAsia="Times New Roman" w:hAnsi="Lato" w:cs="Segoe UI"/>
          <w:sz w:val="21"/>
          <w:szCs w:val="21"/>
          <w:lang w:eastAsia="fi-FI"/>
        </w:rPr>
        <w:t>Tavoitteemme on varmistaa, että asiakkaamme saavat käyttöönsä ajantasaisen, laadukkaan ja vastuullisen asiantuntijaosaamisen myös tulevaisuudessa.</w:t>
      </w:r>
    </w:p>
    <w:sectPr w:rsidR="00BB408B" w:rsidRPr="0085124E" w:rsidSect="00E4694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4" w:bottom="1417" w:left="1134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717DE" w14:textId="77777777" w:rsidR="000B596D" w:rsidRDefault="000B596D" w:rsidP="00E46940">
      <w:pPr>
        <w:spacing w:after="0" w:line="240" w:lineRule="auto"/>
      </w:pPr>
      <w:r>
        <w:separator/>
      </w:r>
    </w:p>
  </w:endnote>
  <w:endnote w:type="continuationSeparator" w:id="0">
    <w:p w14:paraId="0E5AD126" w14:textId="77777777" w:rsidR="000B596D" w:rsidRDefault="000B596D" w:rsidP="00E46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0491" w:type="dxa"/>
      <w:tblInd w:w="-421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59"/>
      <w:gridCol w:w="2732"/>
    </w:tblGrid>
    <w:tr w:rsidR="00E46940" w14:paraId="250FE8EB" w14:textId="77777777" w:rsidTr="008411B6">
      <w:trPr>
        <w:trHeight w:val="381"/>
      </w:trPr>
      <w:tc>
        <w:tcPr>
          <w:tcW w:w="7759" w:type="dxa"/>
          <w:tcBorders>
            <w:top w:val="single" w:sz="18" w:space="0" w:color="122343"/>
          </w:tcBorders>
          <w:vAlign w:val="bottom"/>
        </w:tcPr>
        <w:p w14:paraId="21DCE57C" w14:textId="77777777" w:rsidR="00E46940" w:rsidRPr="00896A1C" w:rsidRDefault="00E46940" w:rsidP="00E46940">
          <w:pPr>
            <w:pStyle w:val="Alatunniste1"/>
            <w:rPr>
              <w:lang w:val="en-US"/>
            </w:rPr>
          </w:pPr>
          <w:r w:rsidRPr="00483A83">
            <w:fldChar w:fldCharType="begin"/>
          </w:r>
          <w:r w:rsidRPr="00483A83">
            <w:instrText>PAGE  \* Arabic  \* MERGEFORMAT</w:instrText>
          </w:r>
          <w:r w:rsidRPr="00483A83">
            <w:fldChar w:fldCharType="separate"/>
          </w:r>
          <w:r>
            <w:t>2</w:t>
          </w:r>
          <w:r w:rsidRPr="00483A83">
            <w:fldChar w:fldCharType="end"/>
          </w:r>
        </w:p>
      </w:tc>
      <w:tc>
        <w:tcPr>
          <w:tcW w:w="2732" w:type="dxa"/>
          <w:tcBorders>
            <w:top w:val="single" w:sz="18" w:space="0" w:color="122343"/>
          </w:tcBorders>
          <w:vAlign w:val="bottom"/>
        </w:tcPr>
        <w:p w14:paraId="325C96BF" w14:textId="77777777" w:rsidR="00E46940" w:rsidRPr="00BF72E2" w:rsidRDefault="00E46940" w:rsidP="00E46940">
          <w:pPr>
            <w:pStyle w:val="Copyright"/>
          </w:pPr>
          <w:r w:rsidRPr="00BF72E2">
            <w:t xml:space="preserve">© </w:t>
          </w:r>
          <w:r w:rsidR="00BF6469">
            <w:t>TALVEA</w:t>
          </w:r>
          <w:r w:rsidRPr="00BF72E2">
            <w:t xml:space="preserve"> OY</w:t>
          </w:r>
        </w:p>
      </w:tc>
    </w:tr>
  </w:tbl>
  <w:p w14:paraId="6E673671" w14:textId="77777777" w:rsidR="00E46940" w:rsidRDefault="00E46940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885019"/>
      <w:docPartObj>
        <w:docPartGallery w:val="Page Numbers (Bottom of Page)"/>
        <w:docPartUnique/>
      </w:docPartObj>
    </w:sdtPr>
    <w:sdtContent>
      <w:p w14:paraId="6F50E5CC" w14:textId="77777777" w:rsidR="00E46940" w:rsidRDefault="00E46940">
        <w:pPr>
          <w:pStyle w:val="Alatunniste"/>
        </w:pPr>
      </w:p>
      <w:sdt>
        <w:sdtPr>
          <w:id w:val="1673756304"/>
          <w:docPartObj>
            <w:docPartGallery w:val="Page Numbers (Bottom of Page)"/>
            <w:docPartUnique/>
          </w:docPartObj>
        </w:sdtPr>
        <w:sdtContent>
          <w:p w14:paraId="0D8CADBC" w14:textId="77777777" w:rsidR="001618ED" w:rsidRDefault="001618ED" w:rsidP="001618ED">
            <w:pPr>
              <w:pStyle w:val="Alatunniste"/>
            </w:pPr>
          </w:p>
          <w:tbl>
            <w:tblPr>
              <w:tblStyle w:val="TaulukkoRuudukko"/>
              <w:tblW w:w="10491" w:type="dxa"/>
              <w:tblInd w:w="-421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59"/>
              <w:gridCol w:w="2732"/>
            </w:tblGrid>
            <w:tr w:rsidR="001618ED" w14:paraId="05DFBBA9" w14:textId="77777777" w:rsidTr="00960321">
              <w:trPr>
                <w:trHeight w:val="381"/>
              </w:trPr>
              <w:tc>
                <w:tcPr>
                  <w:tcW w:w="7759" w:type="dxa"/>
                  <w:tcBorders>
                    <w:top w:val="single" w:sz="18" w:space="0" w:color="122343"/>
                  </w:tcBorders>
                  <w:vAlign w:val="bottom"/>
                </w:tcPr>
                <w:bookmarkStart w:id="2" w:name="_Hlk125535146"/>
                <w:p w14:paraId="68F1CB0E" w14:textId="77777777" w:rsidR="001618ED" w:rsidRPr="00896A1C" w:rsidRDefault="001618ED" w:rsidP="001618ED">
                  <w:pPr>
                    <w:pStyle w:val="Alatunniste1"/>
                    <w:rPr>
                      <w:lang w:val="en-US"/>
                    </w:rPr>
                  </w:pPr>
                  <w:r w:rsidRPr="00483A83">
                    <w:fldChar w:fldCharType="begin"/>
                  </w:r>
                  <w:r w:rsidRPr="00483A83">
                    <w:instrText>PAGE  \* Arabic  \* MERGEFORMAT</w:instrText>
                  </w:r>
                  <w:r w:rsidRPr="00483A83">
                    <w:fldChar w:fldCharType="separate"/>
                  </w:r>
                  <w:r>
                    <w:t>1</w:t>
                  </w:r>
                  <w:r w:rsidRPr="00483A83">
                    <w:fldChar w:fldCharType="end"/>
                  </w:r>
                </w:p>
              </w:tc>
              <w:tc>
                <w:tcPr>
                  <w:tcW w:w="2732" w:type="dxa"/>
                  <w:tcBorders>
                    <w:top w:val="single" w:sz="18" w:space="0" w:color="122343"/>
                  </w:tcBorders>
                  <w:vAlign w:val="bottom"/>
                </w:tcPr>
                <w:p w14:paraId="1F07B60C" w14:textId="77777777" w:rsidR="001618ED" w:rsidRPr="00BF72E2" w:rsidRDefault="001618ED" w:rsidP="001618ED">
                  <w:pPr>
                    <w:pStyle w:val="Copyright"/>
                  </w:pPr>
                  <w:r w:rsidRPr="00BF72E2">
                    <w:t xml:space="preserve">© </w:t>
                  </w:r>
                  <w:r w:rsidR="00BF6469">
                    <w:t>TALVEA</w:t>
                  </w:r>
                </w:p>
              </w:tc>
            </w:tr>
          </w:tbl>
          <w:p w14:paraId="732EF8F1" w14:textId="77777777" w:rsidR="00E46940" w:rsidRDefault="00000000">
            <w:pPr>
              <w:pStyle w:val="Alatunniste"/>
            </w:pPr>
          </w:p>
          <w:bookmarkEnd w:id="2" w:displacedByCustomXml="next"/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16E0F" w14:textId="77777777" w:rsidR="000B596D" w:rsidRDefault="000B596D" w:rsidP="00E46940">
      <w:pPr>
        <w:spacing w:after="0" w:line="240" w:lineRule="auto"/>
      </w:pPr>
      <w:r>
        <w:separator/>
      </w:r>
    </w:p>
  </w:footnote>
  <w:footnote w:type="continuationSeparator" w:id="0">
    <w:p w14:paraId="185BF93B" w14:textId="77777777" w:rsidR="000B596D" w:rsidRDefault="000B596D" w:rsidP="00E46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4B69C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  <w:r>
      <w:tab/>
    </w:r>
  </w:p>
  <w:p w14:paraId="180E41F6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7605492E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43D55DF6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6B828C58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0A4EEDFB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  <w:r>
      <w:rPr>
        <w:b/>
        <w:noProof/>
        <w:color w:val="999A99"/>
        <w:spacing w:val="30"/>
        <w:sz w:val="18"/>
        <w:szCs w:val="18"/>
        <w:lang w:eastAsia="fi-FI"/>
      </w:rPr>
      <w:drawing>
        <wp:anchor distT="0" distB="0" distL="114300" distR="114300" simplePos="0" relativeHeight="251658241" behindDoc="0" locked="1" layoutInCell="1" allowOverlap="1" wp14:anchorId="4E48CFD1" wp14:editId="5A596129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323975" cy="327660"/>
          <wp:effectExtent l="0" t="0" r="9525" b="0"/>
          <wp:wrapNone/>
          <wp:docPr id="2" name="Kuva 2" descr="C:\Joel\Dropbox\Shared\Talvea\03 Word\02 Links\talve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Joel\Dropbox\Shared\Talvea\03 Word\02 Links\talve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8928" w14:textId="77777777" w:rsidR="00E46940" w:rsidRDefault="00E46940" w:rsidP="00E46940">
    <w:pPr>
      <w:pStyle w:val="Yltunniste"/>
    </w:pPr>
    <w:bookmarkStart w:id="0" w:name="_Hlk125535069"/>
    <w:bookmarkStart w:id="1" w:name="_Hlk125535070"/>
    <w:r>
      <w:rPr>
        <w:b/>
        <w:noProof/>
        <w:color w:val="999A99"/>
        <w:spacing w:val="30"/>
        <w:sz w:val="18"/>
        <w:szCs w:val="18"/>
        <w:lang w:eastAsia="fi-FI"/>
      </w:rPr>
      <w:drawing>
        <wp:anchor distT="0" distB="0" distL="114300" distR="114300" simplePos="0" relativeHeight="251658240" behindDoc="0" locked="1" layoutInCell="1" allowOverlap="1" wp14:anchorId="31F152BD" wp14:editId="11FFE545">
          <wp:simplePos x="0" y="0"/>
          <wp:positionH relativeFrom="column">
            <wp:posOffset>-280670</wp:posOffset>
          </wp:positionH>
          <wp:positionV relativeFrom="page">
            <wp:posOffset>567690</wp:posOffset>
          </wp:positionV>
          <wp:extent cx="1323975" cy="327660"/>
          <wp:effectExtent l="0" t="0" r="9525" b="0"/>
          <wp:wrapNone/>
          <wp:docPr id="76" name="Kuva 76" descr="C:\Joel\Dropbox\Shared\Talvea\03 Word\02 Links\talve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Joel\Dropbox\Shared\Talvea\03 Word\02 Links\talve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  <w:p w14:paraId="511A8B50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  <w:r>
      <w:tab/>
    </w:r>
  </w:p>
  <w:p w14:paraId="025F565B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  <w:p w14:paraId="1E808FD1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  <w:p w14:paraId="451A0597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30A"/>
    <w:multiLevelType w:val="hybridMultilevel"/>
    <w:tmpl w:val="8C9A73E6"/>
    <w:lvl w:ilvl="0" w:tplc="244CC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64D54"/>
    <w:multiLevelType w:val="multilevel"/>
    <w:tmpl w:val="8EA4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E1226"/>
    <w:multiLevelType w:val="hybridMultilevel"/>
    <w:tmpl w:val="0248F9F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F105E"/>
    <w:multiLevelType w:val="multilevel"/>
    <w:tmpl w:val="0592015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B20454"/>
    <w:multiLevelType w:val="hybridMultilevel"/>
    <w:tmpl w:val="8B2A726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B555D"/>
    <w:multiLevelType w:val="hybridMultilevel"/>
    <w:tmpl w:val="55FE4AAA"/>
    <w:lvl w:ilvl="0" w:tplc="244CC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B2AA7"/>
    <w:multiLevelType w:val="hybridMultilevel"/>
    <w:tmpl w:val="6F241546"/>
    <w:lvl w:ilvl="0" w:tplc="3326A1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947B9"/>
    <w:multiLevelType w:val="multilevel"/>
    <w:tmpl w:val="A946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963A4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576" w:hanging="576"/>
      </w:p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A783437"/>
    <w:multiLevelType w:val="hybridMultilevel"/>
    <w:tmpl w:val="3BBC0EC6"/>
    <w:lvl w:ilvl="0" w:tplc="99F242C8">
      <w:start w:val="1"/>
      <w:numFmt w:val="bullet"/>
      <w:pStyle w:val="Luetteloleipteksti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DC79A4"/>
    <w:multiLevelType w:val="multilevel"/>
    <w:tmpl w:val="C752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FA5F85"/>
    <w:multiLevelType w:val="multilevel"/>
    <w:tmpl w:val="9BA82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0816313">
    <w:abstractNumId w:val="11"/>
  </w:num>
  <w:num w:numId="2" w16cid:durableId="1361275067">
    <w:abstractNumId w:val="2"/>
  </w:num>
  <w:num w:numId="3" w16cid:durableId="481577229">
    <w:abstractNumId w:val="8"/>
  </w:num>
  <w:num w:numId="4" w16cid:durableId="240720397">
    <w:abstractNumId w:val="4"/>
  </w:num>
  <w:num w:numId="5" w16cid:durableId="1824420127">
    <w:abstractNumId w:val="3"/>
  </w:num>
  <w:num w:numId="6" w16cid:durableId="886070846">
    <w:abstractNumId w:val="9"/>
  </w:num>
  <w:num w:numId="7" w16cid:durableId="1855459642">
    <w:abstractNumId w:val="0"/>
  </w:num>
  <w:num w:numId="8" w16cid:durableId="699622503">
    <w:abstractNumId w:val="6"/>
  </w:num>
  <w:num w:numId="9" w16cid:durableId="316999721">
    <w:abstractNumId w:val="5"/>
  </w:num>
  <w:num w:numId="10" w16cid:durableId="246696229">
    <w:abstractNumId w:val="7"/>
  </w:num>
  <w:num w:numId="11" w16cid:durableId="1506165417">
    <w:abstractNumId w:val="10"/>
  </w:num>
  <w:num w:numId="12" w16cid:durableId="428087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8A6"/>
    <w:rsid w:val="000B596D"/>
    <w:rsid w:val="000C53C5"/>
    <w:rsid w:val="000C73ED"/>
    <w:rsid w:val="000C7EB3"/>
    <w:rsid w:val="001618ED"/>
    <w:rsid w:val="00176CA5"/>
    <w:rsid w:val="001A5049"/>
    <w:rsid w:val="001C44C5"/>
    <w:rsid w:val="001E541F"/>
    <w:rsid w:val="002352D6"/>
    <w:rsid w:val="002D6FB8"/>
    <w:rsid w:val="002E348A"/>
    <w:rsid w:val="00300382"/>
    <w:rsid w:val="004910E5"/>
    <w:rsid w:val="0059665B"/>
    <w:rsid w:val="006C5327"/>
    <w:rsid w:val="006E16E0"/>
    <w:rsid w:val="0085124E"/>
    <w:rsid w:val="00950ABD"/>
    <w:rsid w:val="0096566B"/>
    <w:rsid w:val="009B7223"/>
    <w:rsid w:val="00AF5AE0"/>
    <w:rsid w:val="00BB408B"/>
    <w:rsid w:val="00BF2498"/>
    <w:rsid w:val="00BF6469"/>
    <w:rsid w:val="00DB4488"/>
    <w:rsid w:val="00E46940"/>
    <w:rsid w:val="00EF5EC9"/>
    <w:rsid w:val="00F27960"/>
    <w:rsid w:val="00F8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38AA6"/>
  <w15:chartTrackingRefBased/>
  <w15:docId w15:val="{661A88CA-C2A2-4B81-8AF2-D8131D79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9665B"/>
  </w:style>
  <w:style w:type="paragraph" w:styleId="Otsikko1">
    <w:name w:val="heading 1"/>
    <w:basedOn w:val="Normaali"/>
    <w:next w:val="Normaali"/>
    <w:link w:val="Otsikko1Char"/>
    <w:uiPriority w:val="9"/>
    <w:qFormat/>
    <w:rsid w:val="002352D6"/>
    <w:pPr>
      <w:keepNext/>
      <w:keepLines/>
      <w:numPr>
        <w:numId w:val="3"/>
      </w:numPr>
      <w:spacing w:before="240" w:after="0"/>
      <w:outlineLvl w:val="0"/>
    </w:pPr>
    <w:rPr>
      <w:rFonts w:ascii="Calibri" w:eastAsiaTheme="majorEastAsia" w:hAnsi="Calibri" w:cstheme="majorBidi"/>
      <w:b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0C53C5"/>
    <w:pPr>
      <w:keepNext/>
      <w:keepLines/>
      <w:numPr>
        <w:ilvl w:val="1"/>
        <w:numId w:val="3"/>
      </w:numPr>
      <w:spacing w:before="40" w:after="0"/>
      <w:outlineLvl w:val="1"/>
    </w:pPr>
    <w:rPr>
      <w:rFonts w:ascii="Calibri" w:eastAsiaTheme="majorEastAsia" w:hAnsi="Calibri" w:cstheme="majorBidi"/>
      <w:b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0C53C5"/>
    <w:pPr>
      <w:keepNext/>
      <w:keepLines/>
      <w:numPr>
        <w:ilvl w:val="2"/>
        <w:numId w:val="3"/>
      </w:numPr>
      <w:spacing w:before="40" w:after="0"/>
      <w:outlineLvl w:val="2"/>
    </w:pPr>
    <w:rPr>
      <w:rFonts w:ascii="Calibri" w:eastAsiaTheme="majorEastAsia" w:hAnsi="Calibri" w:cstheme="majorBidi"/>
      <w:b/>
      <w:szCs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950ABD"/>
    <w:pPr>
      <w:keepNext/>
      <w:keepLines/>
      <w:numPr>
        <w:ilvl w:val="3"/>
        <w:numId w:val="3"/>
      </w:numPr>
      <w:spacing w:before="40" w:after="0"/>
      <w:outlineLvl w:val="3"/>
    </w:pPr>
    <w:rPr>
      <w:rFonts w:ascii="Calibri" w:eastAsiaTheme="majorEastAsia" w:hAnsi="Calibri" w:cstheme="majorBidi"/>
      <w:b/>
      <w:iCs/>
      <w:color w:val="000000" w:themeColor="text1"/>
    </w:rPr>
  </w:style>
  <w:style w:type="paragraph" w:styleId="Otsikko5">
    <w:name w:val="heading 5"/>
    <w:basedOn w:val="Normaali"/>
    <w:next w:val="Normaali"/>
    <w:link w:val="Otsikko5Char"/>
    <w:uiPriority w:val="9"/>
    <w:unhideWhenUsed/>
    <w:rsid w:val="00950ABD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rsid w:val="00950ABD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50ABD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50ABD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50ABD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qFormat/>
    <w:rsid w:val="002352D6"/>
    <w:pPr>
      <w:spacing w:before="250" w:after="250" w:line="260" w:lineRule="atLeast"/>
    </w:pPr>
    <w:rPr>
      <w:rFonts w:eastAsia="Times New Roman" w:cs="Times New Roman"/>
      <w:lang w:val="en-GB"/>
    </w:rPr>
  </w:style>
  <w:style w:type="character" w:customStyle="1" w:styleId="LeiptekstiChar">
    <w:name w:val="Leipäteksti Char"/>
    <w:basedOn w:val="Kappaleenoletusfontti"/>
    <w:link w:val="Leipteksti"/>
    <w:rsid w:val="002352D6"/>
    <w:rPr>
      <w:rFonts w:eastAsia="Times New Roman" w:cs="Times New Roman"/>
      <w:lang w:val="en-GB"/>
    </w:rPr>
  </w:style>
  <w:style w:type="paragraph" w:customStyle="1" w:styleId="Alatunniste1">
    <w:name w:val="Alatunniste1"/>
    <w:basedOn w:val="Alatunniste"/>
    <w:link w:val="FooterChar"/>
    <w:qFormat/>
    <w:rsid w:val="000C7EB3"/>
    <w:pPr>
      <w:spacing w:before="100"/>
    </w:pPr>
    <w:rPr>
      <w:rFonts w:cstheme="minorHAnsi"/>
      <w:b/>
      <w:color w:val="999A99"/>
      <w:sz w:val="18"/>
      <w:szCs w:val="18"/>
    </w:rPr>
  </w:style>
  <w:style w:type="character" w:customStyle="1" w:styleId="FooterChar">
    <w:name w:val="Footer Char"/>
    <w:basedOn w:val="AlatunnisteChar"/>
    <w:link w:val="Alatunniste1"/>
    <w:rsid w:val="000C7EB3"/>
    <w:rPr>
      <w:rFonts w:cstheme="minorHAnsi"/>
      <w:b/>
      <w:color w:val="999A99"/>
      <w:sz w:val="18"/>
      <w:szCs w:val="18"/>
    </w:rPr>
  </w:style>
  <w:style w:type="paragraph" w:styleId="Alatunniste">
    <w:name w:val="footer"/>
    <w:basedOn w:val="Normaali"/>
    <w:link w:val="AlatunnisteChar"/>
    <w:uiPriority w:val="99"/>
    <w:unhideWhenUsed/>
    <w:rsid w:val="000C7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C7EB3"/>
  </w:style>
  <w:style w:type="paragraph" w:customStyle="1" w:styleId="Otsikko18">
    <w:name w:val="Otsikko 18"/>
    <w:next w:val="Normaali"/>
    <w:link w:val="Otsikko18Char"/>
    <w:qFormat/>
    <w:rsid w:val="00950ABD"/>
    <w:pPr>
      <w:spacing w:after="200" w:line="600" w:lineRule="exact"/>
      <w:ind w:left="-425"/>
      <w:jc w:val="center"/>
    </w:pPr>
    <w:rPr>
      <w:rFonts w:eastAsiaTheme="majorEastAsia" w:cstheme="majorHAnsi"/>
      <w:b/>
      <w:bCs/>
      <w:spacing w:val="2"/>
      <w:sz w:val="40"/>
      <w:szCs w:val="36"/>
    </w:rPr>
  </w:style>
  <w:style w:type="character" w:customStyle="1" w:styleId="Otsikko18Char">
    <w:name w:val="Otsikko 18 Char"/>
    <w:basedOn w:val="Kappaleenoletusfontti"/>
    <w:link w:val="Otsikko18"/>
    <w:rsid w:val="00950ABD"/>
    <w:rPr>
      <w:rFonts w:eastAsiaTheme="majorEastAsia" w:cstheme="majorHAnsi"/>
      <w:b/>
      <w:bCs/>
      <w:spacing w:val="2"/>
      <w:sz w:val="40"/>
      <w:szCs w:val="36"/>
    </w:rPr>
  </w:style>
  <w:style w:type="paragraph" w:customStyle="1" w:styleId="Otsikko10">
    <w:name w:val="Otsikko_1"/>
    <w:basedOn w:val="Normaali"/>
    <w:link w:val="Otsikko1Char0"/>
    <w:rsid w:val="000C7EB3"/>
    <w:pPr>
      <w:spacing w:before="100" w:after="100" w:line="300" w:lineRule="exact"/>
      <w:ind w:left="-425"/>
    </w:pPr>
    <w:rPr>
      <w:rFonts w:cstheme="minorHAnsi"/>
      <w:b/>
      <w:lang w:val="en-US"/>
    </w:rPr>
  </w:style>
  <w:style w:type="character" w:customStyle="1" w:styleId="Otsikko1Char0">
    <w:name w:val="Otsikko_1 Char"/>
    <w:basedOn w:val="Kappaleenoletusfontti"/>
    <w:link w:val="Otsikko10"/>
    <w:rsid w:val="000C7EB3"/>
    <w:rPr>
      <w:rFonts w:cstheme="minorHAnsi"/>
      <w:b/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2352D6"/>
    <w:rPr>
      <w:rFonts w:ascii="Calibri" w:eastAsiaTheme="majorEastAsia" w:hAnsi="Calibri" w:cstheme="majorBidi"/>
      <w:b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950ABD"/>
    <w:pPr>
      <w:numPr>
        <w:numId w:val="0"/>
      </w:numPr>
      <w:outlineLvl w:val="9"/>
    </w:pPr>
    <w:rPr>
      <w:sz w:val="24"/>
      <w:lang w:eastAsia="fi-FI"/>
    </w:rPr>
  </w:style>
  <w:style w:type="paragraph" w:styleId="Otsikko">
    <w:name w:val="Title"/>
    <w:basedOn w:val="Normaali"/>
    <w:next w:val="Normaali"/>
    <w:link w:val="OtsikkoChar"/>
    <w:uiPriority w:val="10"/>
    <w:qFormat/>
    <w:rsid w:val="009B7223"/>
    <w:pPr>
      <w:spacing w:after="0" w:line="240" w:lineRule="auto"/>
      <w:contextualSpacing/>
    </w:pPr>
    <w:rPr>
      <w:rFonts w:ascii="Calibri" w:eastAsiaTheme="majorEastAsia" w:hAnsi="Calibri" w:cstheme="majorHAnsi"/>
      <w:b/>
      <w:spacing w:val="-2"/>
      <w:kern w:val="28"/>
      <w:sz w:val="28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B7223"/>
    <w:rPr>
      <w:rFonts w:ascii="Calibri" w:eastAsiaTheme="majorEastAsia" w:hAnsi="Calibri" w:cstheme="majorHAnsi"/>
      <w:b/>
      <w:spacing w:val="-2"/>
      <w:kern w:val="28"/>
      <w:sz w:val="28"/>
      <w:szCs w:val="56"/>
    </w:rPr>
  </w:style>
  <w:style w:type="paragraph" w:styleId="Sisluet1">
    <w:name w:val="toc 1"/>
    <w:basedOn w:val="Normaali"/>
    <w:next w:val="Normaali"/>
    <w:autoRedefine/>
    <w:uiPriority w:val="39"/>
    <w:unhideWhenUsed/>
    <w:rsid w:val="00E46940"/>
    <w:pPr>
      <w:spacing w:after="100"/>
    </w:pPr>
  </w:style>
  <w:style w:type="character" w:styleId="Hyperlinkki">
    <w:name w:val="Hyperlink"/>
    <w:basedOn w:val="Kappaleenoletusfontti"/>
    <w:uiPriority w:val="99"/>
    <w:unhideWhenUsed/>
    <w:rsid w:val="00E46940"/>
    <w:rPr>
      <w:color w:val="0563C1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E469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46940"/>
  </w:style>
  <w:style w:type="character" w:customStyle="1" w:styleId="Otsikko2Char">
    <w:name w:val="Otsikko 2 Char"/>
    <w:basedOn w:val="Kappaleenoletusfontti"/>
    <w:link w:val="Otsikko2"/>
    <w:uiPriority w:val="9"/>
    <w:rsid w:val="000C53C5"/>
    <w:rPr>
      <w:rFonts w:ascii="Calibri" w:eastAsiaTheme="majorEastAsia" w:hAnsi="Calibri" w:cstheme="majorBidi"/>
      <w:b/>
      <w:szCs w:val="26"/>
    </w:rPr>
  </w:style>
  <w:style w:type="paragraph" w:styleId="Sisluet2">
    <w:name w:val="toc 2"/>
    <w:basedOn w:val="Normaali"/>
    <w:next w:val="Normaali"/>
    <w:autoRedefine/>
    <w:uiPriority w:val="39"/>
    <w:unhideWhenUsed/>
    <w:rsid w:val="00E46940"/>
    <w:pPr>
      <w:spacing w:after="100"/>
      <w:ind w:left="220"/>
    </w:pPr>
  </w:style>
  <w:style w:type="table" w:styleId="TaulukkoRuudukko">
    <w:name w:val="Table Grid"/>
    <w:basedOn w:val="Normaalitaulukko"/>
    <w:uiPriority w:val="59"/>
    <w:rsid w:val="00E46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hteystiedot">
    <w:name w:val="Yhteystiedot"/>
    <w:basedOn w:val="Normaali"/>
    <w:link w:val="YhteystiedotChar"/>
    <w:qFormat/>
    <w:rsid w:val="00E46940"/>
    <w:pPr>
      <w:tabs>
        <w:tab w:val="center" w:pos="4819"/>
        <w:tab w:val="right" w:pos="9638"/>
      </w:tabs>
      <w:spacing w:before="100" w:after="0" w:line="240" w:lineRule="auto"/>
    </w:pPr>
    <w:rPr>
      <w:rFonts w:cstheme="minorHAnsi"/>
      <w:b/>
      <w:color w:val="999A99"/>
      <w:spacing w:val="30"/>
      <w:sz w:val="18"/>
      <w:szCs w:val="18"/>
    </w:rPr>
  </w:style>
  <w:style w:type="character" w:customStyle="1" w:styleId="YhteystiedotChar">
    <w:name w:val="Yhteystiedot Char"/>
    <w:basedOn w:val="Kappaleenoletusfontti"/>
    <w:link w:val="Yhteystiedot"/>
    <w:rsid w:val="00E46940"/>
    <w:rPr>
      <w:rFonts w:cstheme="minorHAnsi"/>
      <w:b/>
      <w:color w:val="999A99"/>
      <w:spacing w:val="30"/>
      <w:sz w:val="18"/>
      <w:szCs w:val="18"/>
    </w:rPr>
  </w:style>
  <w:style w:type="paragraph" w:customStyle="1" w:styleId="Copyright">
    <w:name w:val="Copyright"/>
    <w:basedOn w:val="Alatunniste"/>
    <w:link w:val="CopyrightChar"/>
    <w:qFormat/>
    <w:rsid w:val="00E46940"/>
    <w:pPr>
      <w:spacing w:before="100"/>
      <w:jc w:val="right"/>
    </w:pPr>
    <w:rPr>
      <w:rFonts w:cstheme="minorHAnsi"/>
      <w:b/>
      <w:color w:val="999A99"/>
      <w:spacing w:val="30"/>
      <w:sz w:val="18"/>
      <w:szCs w:val="18"/>
    </w:rPr>
  </w:style>
  <w:style w:type="character" w:customStyle="1" w:styleId="CopyrightChar">
    <w:name w:val="Copyright Char"/>
    <w:basedOn w:val="AlatunnisteChar"/>
    <w:link w:val="Copyright"/>
    <w:rsid w:val="00E46940"/>
    <w:rPr>
      <w:rFonts w:cstheme="minorHAnsi"/>
      <w:b/>
      <w:color w:val="999A99"/>
      <w:spacing w:val="30"/>
      <w:sz w:val="18"/>
      <w:szCs w:val="18"/>
    </w:rPr>
  </w:style>
  <w:style w:type="paragraph" w:customStyle="1" w:styleId="OtsikkoBold">
    <w:name w:val="Otsikko_Bold"/>
    <w:basedOn w:val="Normaali"/>
    <w:link w:val="OtsikkoBoldChar"/>
    <w:rsid w:val="00E46940"/>
    <w:pPr>
      <w:spacing w:before="100" w:after="100" w:line="300" w:lineRule="exact"/>
      <w:ind w:left="-425"/>
    </w:pPr>
    <w:rPr>
      <w:rFonts w:cstheme="minorHAnsi"/>
      <w:b/>
      <w:lang w:val="en-US"/>
    </w:rPr>
  </w:style>
  <w:style w:type="character" w:customStyle="1" w:styleId="OtsikkoBoldChar">
    <w:name w:val="Otsikko_Bold Char"/>
    <w:basedOn w:val="Kappaleenoletusfontti"/>
    <w:link w:val="OtsikkoBold"/>
    <w:rsid w:val="00E46940"/>
    <w:rPr>
      <w:rFonts w:cstheme="minorHAnsi"/>
      <w:b/>
      <w:lang w:val="en-US"/>
    </w:rPr>
  </w:style>
  <w:style w:type="character" w:customStyle="1" w:styleId="Otsikko3Char">
    <w:name w:val="Otsikko 3 Char"/>
    <w:basedOn w:val="Kappaleenoletusfontti"/>
    <w:link w:val="Otsikko3"/>
    <w:uiPriority w:val="9"/>
    <w:rsid w:val="000C53C5"/>
    <w:rPr>
      <w:rFonts w:ascii="Calibri" w:eastAsiaTheme="majorEastAsia" w:hAnsi="Calibri" w:cstheme="majorBidi"/>
      <w:b/>
      <w:szCs w:val="24"/>
    </w:rPr>
  </w:style>
  <w:style w:type="paragraph" w:styleId="Luettelokappale">
    <w:name w:val="List Paragraph"/>
    <w:basedOn w:val="Normaali"/>
    <w:link w:val="LuettelokappaleChar"/>
    <w:uiPriority w:val="34"/>
    <w:qFormat/>
    <w:rsid w:val="000C53C5"/>
    <w:pPr>
      <w:ind w:left="720"/>
      <w:contextualSpacing/>
    </w:pPr>
  </w:style>
  <w:style w:type="paragraph" w:styleId="Sisluet3">
    <w:name w:val="toc 3"/>
    <w:basedOn w:val="Normaali"/>
    <w:next w:val="Normaali"/>
    <w:autoRedefine/>
    <w:uiPriority w:val="39"/>
    <w:unhideWhenUsed/>
    <w:rsid w:val="009B7223"/>
    <w:pPr>
      <w:spacing w:after="100"/>
      <w:ind w:left="440"/>
    </w:p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348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2060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348A"/>
    <w:rPr>
      <w:i/>
      <w:iCs/>
      <w:color w:val="002060"/>
    </w:rPr>
  </w:style>
  <w:style w:type="character" w:styleId="Erottuvaviittaus">
    <w:name w:val="Intense Reference"/>
    <w:basedOn w:val="Kappaleenoletusfontti"/>
    <w:uiPriority w:val="32"/>
    <w:qFormat/>
    <w:rsid w:val="002E348A"/>
    <w:rPr>
      <w:b/>
      <w:bCs/>
      <w:smallCaps/>
      <w:color w:val="002060"/>
      <w:spacing w:val="5"/>
    </w:rPr>
  </w:style>
  <w:style w:type="character" w:styleId="Voimakaskorostus">
    <w:name w:val="Intense Emphasis"/>
    <w:basedOn w:val="Kappaleenoletusfontti"/>
    <w:uiPriority w:val="21"/>
    <w:qFormat/>
    <w:rsid w:val="002E348A"/>
    <w:rPr>
      <w:i/>
      <w:iCs/>
      <w:color w:val="002060"/>
    </w:rPr>
  </w:style>
  <w:style w:type="character" w:customStyle="1" w:styleId="Otsikko4Char">
    <w:name w:val="Otsikko 4 Char"/>
    <w:basedOn w:val="Kappaleenoletusfontti"/>
    <w:link w:val="Otsikko4"/>
    <w:uiPriority w:val="9"/>
    <w:rsid w:val="00950ABD"/>
    <w:rPr>
      <w:rFonts w:ascii="Calibri" w:eastAsiaTheme="majorEastAsia" w:hAnsi="Calibri" w:cstheme="majorBidi"/>
      <w:b/>
      <w:iCs/>
      <w:color w:val="000000" w:themeColor="text1"/>
    </w:rPr>
  </w:style>
  <w:style w:type="paragraph" w:styleId="Eivli">
    <w:name w:val="No Spacing"/>
    <w:uiPriority w:val="1"/>
    <w:qFormat/>
    <w:rsid w:val="001E541F"/>
    <w:pPr>
      <w:spacing w:after="0" w:line="240" w:lineRule="auto"/>
    </w:pPr>
  </w:style>
  <w:style w:type="character" w:customStyle="1" w:styleId="Otsikko5Char">
    <w:name w:val="Otsikko 5 Char"/>
    <w:basedOn w:val="Kappaleenoletusfontti"/>
    <w:link w:val="Otsikko5"/>
    <w:uiPriority w:val="9"/>
    <w:rsid w:val="00950AB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50AB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50AB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50A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50A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Voimakas">
    <w:name w:val="Strong"/>
    <w:basedOn w:val="Kappaleenoletusfontti"/>
    <w:uiPriority w:val="22"/>
    <w:qFormat/>
    <w:rsid w:val="00950ABD"/>
    <w:rPr>
      <w:b/>
      <w:bCs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352D6"/>
    <w:pPr>
      <w:numPr>
        <w:ilvl w:val="1"/>
      </w:numPr>
    </w:pPr>
    <w:rPr>
      <w:rFonts w:eastAsiaTheme="minorEastAsia" w:cstheme="minorHAnsi"/>
      <w:b/>
      <w:spacing w:val="2"/>
    </w:rPr>
  </w:style>
  <w:style w:type="character" w:customStyle="1" w:styleId="AlaotsikkoChar">
    <w:name w:val="Alaotsikko Char"/>
    <w:basedOn w:val="Kappaleenoletusfontti"/>
    <w:link w:val="Alaotsikko"/>
    <w:uiPriority w:val="11"/>
    <w:rsid w:val="002352D6"/>
    <w:rPr>
      <w:rFonts w:eastAsiaTheme="minorEastAsia" w:cstheme="minorHAnsi"/>
      <w:b/>
      <w:spacing w:val="2"/>
    </w:rPr>
  </w:style>
  <w:style w:type="paragraph" w:customStyle="1" w:styleId="Luetteloleipteksti">
    <w:name w:val="Luettelo leipäteksti"/>
    <w:basedOn w:val="Luettelokappale"/>
    <w:link w:val="LuetteloleiptekstiChar"/>
    <w:qFormat/>
    <w:rsid w:val="00AF5AE0"/>
    <w:pPr>
      <w:numPr>
        <w:numId w:val="6"/>
      </w:numPr>
    </w:pPr>
    <w:rPr>
      <w:color w:val="000000" w:themeColor="text1"/>
    </w:rPr>
  </w:style>
  <w:style w:type="character" w:customStyle="1" w:styleId="LuettelokappaleChar">
    <w:name w:val="Luettelokappale Char"/>
    <w:basedOn w:val="Kappaleenoletusfontti"/>
    <w:link w:val="Luettelokappale"/>
    <w:uiPriority w:val="34"/>
    <w:rsid w:val="00AF5AE0"/>
  </w:style>
  <w:style w:type="character" w:customStyle="1" w:styleId="LuetteloleiptekstiChar">
    <w:name w:val="Luettelo leipäteksti Char"/>
    <w:basedOn w:val="LuettelokappaleChar"/>
    <w:link w:val="Luetteloleipteksti"/>
    <w:rsid w:val="00AF5AE0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alveaoy.sharepoint.com/sites/Assets/Shared%20Documents/Asiakirjapohja%20(logolla)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077d0-4434-4ce6-96dd-87ae02e7759a">
      <Terms xmlns="http://schemas.microsoft.com/office/infopath/2007/PartnerControls"/>
    </lcf76f155ced4ddcb4097134ff3c332f>
    <TaxCatchAll xmlns="3609e966-ea0d-412b-9447-0e1124d09c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735F79C8F960147B31019F06188FF36" ma:contentTypeVersion="10" ma:contentTypeDescription="Luo uusi asiakirja." ma:contentTypeScope="" ma:versionID="4fcca4dae9ab455552944cb0592d7cc1">
  <xsd:schema xmlns:xsd="http://www.w3.org/2001/XMLSchema" xmlns:xs="http://www.w3.org/2001/XMLSchema" xmlns:p="http://schemas.microsoft.com/office/2006/metadata/properties" xmlns:ns2="1f9077d0-4434-4ce6-96dd-87ae02e7759a" xmlns:ns3="3609e966-ea0d-412b-9447-0e1124d09cf9" targetNamespace="http://schemas.microsoft.com/office/2006/metadata/properties" ma:root="true" ma:fieldsID="57a9135c6135ac839d97974690b38bda" ns2:_="" ns3:_="">
    <xsd:import namespace="1f9077d0-4434-4ce6-96dd-87ae02e7759a"/>
    <xsd:import namespace="3609e966-ea0d-412b-9447-0e1124d09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077d0-4434-4ce6-96dd-87ae02e77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9cade627-1e74-468d-8e5a-e814e4315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9e966-ea0d-412b-9447-0e1124d09c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325b03-38cc-4a1b-89a3-d2284ac41b47}" ma:internalName="TaxCatchAll" ma:showField="CatchAllData" ma:web="3609e966-ea0d-412b-9447-0e1124d09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F0B14D-2A4F-4089-9D33-DD228EE14A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295DEE-7F44-4884-95EF-65DFA5FA8A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808078-D468-46F0-89B6-2329BB59C58E}">
  <ds:schemaRefs>
    <ds:schemaRef ds:uri="http://schemas.microsoft.com/office/2006/metadata/properties"/>
    <ds:schemaRef ds:uri="http://schemas.microsoft.com/office/infopath/2007/PartnerControls"/>
    <ds:schemaRef ds:uri="1f9077d0-4434-4ce6-96dd-87ae02e7759a"/>
    <ds:schemaRef ds:uri="3609e966-ea0d-412b-9447-0e1124d09cf9"/>
  </ds:schemaRefs>
</ds:datastoreItem>
</file>

<file path=customXml/itemProps4.xml><?xml version="1.0" encoding="utf-8"?>
<ds:datastoreItem xmlns:ds="http://schemas.openxmlformats.org/officeDocument/2006/customXml" ds:itemID="{3F7B2247-48FF-4ECB-8B25-C122E64A3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077d0-4434-4ce6-96dd-87ae02e7759a"/>
    <ds:schemaRef ds:uri="3609e966-ea0d-412b-9447-0e1124d09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Asiakirjapohja%20(logolla)</Template>
  <TotalTime>2</TotalTime>
  <Pages>1</Pages>
  <Words>137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Tervahauta</dc:creator>
  <cp:keywords/>
  <dc:description/>
  <cp:lastModifiedBy>Kaisa Tervahauta</cp:lastModifiedBy>
  <cp:revision>5</cp:revision>
  <dcterms:created xsi:type="dcterms:W3CDTF">2026-06-30T05:25:00Z</dcterms:created>
  <dcterms:modified xsi:type="dcterms:W3CDTF">2026-06-30T06:24:00Z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0x010100B735F79C8F960147B31019F06188FF36</vt:lpwstr>
  </property>
  <property fmtid="{D5CDD505-2E9C-101B-9397-08002B2CF9AE}" pid="3" name="MediaServiceImageTags">
    <vt:lpwstr/>
  </property>
</Properties>
</file>